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FE8FC" w14:textId="123DC1A9" w:rsidR="00BA7616" w:rsidRPr="007046A0" w:rsidRDefault="00BA7616" w:rsidP="00E63DFC">
      <w:pPr>
        <w:spacing w:after="20"/>
        <w:rPr>
          <w:rFonts w:ascii="Arial" w:hAnsi="Arial" w:cs="Arial"/>
          <w:sz w:val="16"/>
          <w:szCs w:val="16"/>
        </w:rPr>
      </w:pPr>
    </w:p>
    <w:p w14:paraId="426129A7" w14:textId="77777777" w:rsidR="00D25775" w:rsidRPr="007046A0" w:rsidRDefault="00D25775" w:rsidP="00E63DFC">
      <w:pPr>
        <w:spacing w:after="20"/>
        <w:rPr>
          <w:rFonts w:ascii="Arial" w:hAnsi="Arial" w:cs="Arial"/>
          <w:sz w:val="16"/>
          <w:szCs w:val="16"/>
        </w:rPr>
      </w:pPr>
    </w:p>
    <w:p w14:paraId="663B1ABB" w14:textId="5DD07290" w:rsidR="00393E3B" w:rsidRPr="007046A0" w:rsidRDefault="00D25775" w:rsidP="00661750">
      <w:pPr>
        <w:pStyle w:val="ListParagraph"/>
        <w:spacing w:after="20"/>
        <w:ind w:left="0"/>
        <w:rPr>
          <w:rFonts w:ascii="Arial" w:hAnsi="Arial" w:cs="Arial"/>
          <w:bCs/>
          <w:color w:val="5E4E43"/>
          <w:sz w:val="24"/>
          <w:szCs w:val="24"/>
        </w:rPr>
      </w:pPr>
      <w:r w:rsidRPr="007046A0">
        <w:rPr>
          <w:rFonts w:ascii="Arial" w:hAnsi="Arial" w:cs="Arial"/>
          <w:bCs/>
          <w:color w:val="5E4E43"/>
          <w:sz w:val="24"/>
          <w:szCs w:val="24"/>
        </w:rPr>
        <w:t>Cleaning &amp; Laundry</w:t>
      </w:r>
    </w:p>
    <w:p w14:paraId="5A69D151" w14:textId="77777777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Laundry Baskets</w:t>
      </w:r>
    </w:p>
    <w:p w14:paraId="288FF62E" w14:textId="1269698A" w:rsidR="00D25775" w:rsidRPr="007046A0" w:rsidRDefault="00D25775" w:rsidP="00425680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Laundry Detergent</w:t>
      </w:r>
      <w:r w:rsidR="00691DE2" w:rsidRPr="007046A0">
        <w:rPr>
          <w:rFonts w:ascii="Arial" w:hAnsi="Arial" w:cs="Arial"/>
          <w:color w:val="5E4E43"/>
          <w:sz w:val="23"/>
          <w:szCs w:val="23"/>
        </w:rPr>
        <w:t xml:space="preserve"> </w:t>
      </w:r>
    </w:p>
    <w:p w14:paraId="35E40FD0" w14:textId="77777777" w:rsidR="00D25775" w:rsidRPr="007046A0" w:rsidRDefault="00D25775" w:rsidP="00425680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Bleach</w:t>
      </w:r>
    </w:p>
    <w:p w14:paraId="6273BF2B" w14:textId="34EF9A65" w:rsidR="00D25775" w:rsidRPr="007046A0" w:rsidRDefault="00D25775" w:rsidP="00425680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Vinegar</w:t>
      </w:r>
    </w:p>
    <w:p w14:paraId="3D05765A" w14:textId="0C01161E" w:rsidR="00D25775" w:rsidRPr="007046A0" w:rsidRDefault="00D25775" w:rsidP="00425680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 xml:space="preserve">Pine </w:t>
      </w:r>
      <w:r w:rsidR="00E31F09" w:rsidRPr="007046A0">
        <w:rPr>
          <w:rFonts w:ascii="Arial" w:hAnsi="Arial" w:cs="Arial"/>
          <w:color w:val="5E4E43"/>
          <w:sz w:val="23"/>
          <w:szCs w:val="23"/>
        </w:rPr>
        <w:t>S</w:t>
      </w:r>
      <w:r w:rsidRPr="007046A0">
        <w:rPr>
          <w:rFonts w:ascii="Arial" w:hAnsi="Arial" w:cs="Arial"/>
          <w:color w:val="5E4E43"/>
          <w:sz w:val="23"/>
          <w:szCs w:val="23"/>
        </w:rPr>
        <w:t>ol (Floor Cleaner)</w:t>
      </w:r>
    </w:p>
    <w:p w14:paraId="45BF63F0" w14:textId="580A84C3" w:rsidR="00D25775" w:rsidRPr="007046A0" w:rsidRDefault="00D25775" w:rsidP="00425680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Glass Cleaner</w:t>
      </w:r>
    </w:p>
    <w:p w14:paraId="26940BB3" w14:textId="3C6DB78F" w:rsidR="00412BAB" w:rsidRPr="007046A0" w:rsidRDefault="00412BAB" w:rsidP="00425680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Toilet Bowl Cleaner</w:t>
      </w:r>
    </w:p>
    <w:p w14:paraId="3FB1890A" w14:textId="77777777" w:rsidR="00425680" w:rsidRPr="007046A0" w:rsidRDefault="00425680" w:rsidP="00425680">
      <w:pPr>
        <w:pStyle w:val="ListParagraph"/>
        <w:spacing w:before="120" w:after="60"/>
        <w:contextualSpacing w:val="0"/>
        <w:rPr>
          <w:rFonts w:ascii="Arial" w:hAnsi="Arial" w:cs="Arial"/>
          <w:color w:val="5E4E43"/>
          <w:sz w:val="16"/>
          <w:szCs w:val="16"/>
        </w:rPr>
      </w:pPr>
    </w:p>
    <w:p w14:paraId="536D0144" w14:textId="29848A3C" w:rsidR="00D25775" w:rsidRPr="007046A0" w:rsidRDefault="00D25775" w:rsidP="00661750">
      <w:pPr>
        <w:pStyle w:val="ListParagraph"/>
        <w:spacing w:after="20"/>
        <w:ind w:left="0"/>
        <w:rPr>
          <w:rFonts w:ascii="Arial" w:hAnsi="Arial" w:cs="Arial"/>
          <w:b/>
          <w:color w:val="5E4E43"/>
          <w:sz w:val="24"/>
          <w:szCs w:val="24"/>
        </w:rPr>
      </w:pPr>
      <w:r w:rsidRPr="007046A0">
        <w:rPr>
          <w:rFonts w:ascii="Arial" w:hAnsi="Arial" w:cs="Arial"/>
          <w:b/>
          <w:color w:val="5E4E43"/>
          <w:sz w:val="24"/>
          <w:szCs w:val="24"/>
        </w:rPr>
        <w:t>Bathroom</w:t>
      </w:r>
    </w:p>
    <w:p w14:paraId="5064C1DA" w14:textId="73AF376B" w:rsidR="0077449D" w:rsidRPr="007046A0" w:rsidRDefault="00D25775" w:rsidP="00A767FD">
      <w:pPr>
        <w:pStyle w:val="ListParagraph"/>
        <w:numPr>
          <w:ilvl w:val="0"/>
          <w:numId w:val="7"/>
        </w:numPr>
        <w:spacing w:before="120" w:after="60"/>
        <w:ind w:right="-7"/>
        <w:contextualSpacing w:val="0"/>
        <w:rPr>
          <w:rFonts w:ascii="Arial" w:hAnsi="Arial" w:cs="Arial"/>
          <w:b/>
          <w:bCs/>
          <w:color w:val="5E4E43"/>
          <w:sz w:val="23"/>
          <w:szCs w:val="23"/>
        </w:rPr>
      </w:pPr>
      <w:r w:rsidRPr="007046A0">
        <w:rPr>
          <w:rFonts w:ascii="Arial" w:hAnsi="Arial" w:cs="Arial"/>
          <w:b/>
          <w:bCs/>
          <w:color w:val="5E4E43"/>
          <w:sz w:val="23"/>
          <w:szCs w:val="23"/>
        </w:rPr>
        <w:t>NEW Bath Towel</w:t>
      </w:r>
      <w:r w:rsidR="0077449D" w:rsidRPr="007046A0">
        <w:rPr>
          <w:rFonts w:ascii="Arial" w:hAnsi="Arial" w:cs="Arial"/>
          <w:b/>
          <w:bCs/>
          <w:color w:val="5E4E43"/>
          <w:sz w:val="23"/>
          <w:szCs w:val="23"/>
        </w:rPr>
        <w:t xml:space="preserve"> Sets – HIGH NEED</w:t>
      </w:r>
    </w:p>
    <w:p w14:paraId="1F580C08" w14:textId="75DD9331" w:rsidR="00D25775" w:rsidRPr="007046A0" w:rsidRDefault="00D25775" w:rsidP="00A767FD">
      <w:pPr>
        <w:pStyle w:val="ListParagraph"/>
        <w:numPr>
          <w:ilvl w:val="0"/>
          <w:numId w:val="7"/>
        </w:numPr>
        <w:spacing w:before="120" w:after="60"/>
        <w:ind w:right="-7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 xml:space="preserve">NEW Stall-Sized Shower Liners </w:t>
      </w:r>
    </w:p>
    <w:p w14:paraId="34016C69" w14:textId="77777777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Toilet Brushes with Brush Holders</w:t>
      </w:r>
    </w:p>
    <w:p w14:paraId="4EB77B7A" w14:textId="36C04C3E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4"/>
          <w:szCs w:val="24"/>
        </w:rPr>
      </w:pPr>
      <w:r w:rsidRPr="007046A0">
        <w:rPr>
          <w:rFonts w:ascii="Arial" w:hAnsi="Arial" w:cs="Arial"/>
          <w:color w:val="5E4E43"/>
          <w:sz w:val="23"/>
          <w:szCs w:val="23"/>
        </w:rPr>
        <w:t xml:space="preserve">Body Wash / </w:t>
      </w:r>
      <w:r w:rsidR="009B236B" w:rsidRPr="007046A0">
        <w:rPr>
          <w:rFonts w:ascii="Arial" w:hAnsi="Arial" w:cs="Arial"/>
          <w:color w:val="5E4E43"/>
          <w:sz w:val="23"/>
          <w:szCs w:val="23"/>
        </w:rPr>
        <w:t xml:space="preserve">Body </w:t>
      </w:r>
      <w:r w:rsidRPr="007046A0">
        <w:rPr>
          <w:rFonts w:ascii="Arial" w:hAnsi="Arial" w:cs="Arial"/>
          <w:color w:val="5E4E43"/>
          <w:sz w:val="23"/>
          <w:szCs w:val="23"/>
        </w:rPr>
        <w:t>Lotio</w:t>
      </w:r>
      <w:r w:rsidR="009B236B" w:rsidRPr="007046A0">
        <w:rPr>
          <w:rFonts w:ascii="Arial" w:hAnsi="Arial" w:cs="Arial"/>
          <w:color w:val="5E4E43"/>
          <w:sz w:val="23"/>
          <w:szCs w:val="23"/>
        </w:rPr>
        <w:t>n</w:t>
      </w:r>
    </w:p>
    <w:p w14:paraId="4D372A64" w14:textId="586220C8" w:rsidR="00D25775" w:rsidRPr="007046A0" w:rsidRDefault="00D25775" w:rsidP="00425680">
      <w:pPr>
        <w:pStyle w:val="ListParagraph"/>
        <w:spacing w:before="120" w:after="60"/>
        <w:contextualSpacing w:val="0"/>
        <w:rPr>
          <w:rFonts w:ascii="Arial" w:hAnsi="Arial" w:cs="Arial"/>
          <w:color w:val="5E4E43"/>
          <w:sz w:val="16"/>
          <w:szCs w:val="16"/>
        </w:rPr>
      </w:pPr>
    </w:p>
    <w:p w14:paraId="47908C6C" w14:textId="60A03D50" w:rsidR="00D25775" w:rsidRPr="007046A0" w:rsidRDefault="00D25775" w:rsidP="00661750">
      <w:pPr>
        <w:spacing w:after="20"/>
        <w:ind w:left="0"/>
        <w:rPr>
          <w:rFonts w:ascii="Arial" w:hAnsi="Arial" w:cs="Arial"/>
          <w:b/>
          <w:color w:val="5E4E43"/>
          <w:sz w:val="24"/>
          <w:szCs w:val="24"/>
        </w:rPr>
      </w:pPr>
      <w:r w:rsidRPr="007046A0">
        <w:rPr>
          <w:rFonts w:ascii="Arial" w:hAnsi="Arial" w:cs="Arial"/>
          <w:b/>
          <w:color w:val="5E4E43"/>
          <w:sz w:val="24"/>
          <w:szCs w:val="24"/>
        </w:rPr>
        <w:t>Bedroom</w:t>
      </w:r>
      <w:r w:rsidR="0077449D" w:rsidRPr="007046A0">
        <w:rPr>
          <w:rFonts w:ascii="Arial" w:hAnsi="Arial" w:cs="Arial"/>
          <w:b/>
          <w:color w:val="5E4E43"/>
          <w:sz w:val="24"/>
          <w:szCs w:val="24"/>
        </w:rPr>
        <w:t xml:space="preserve"> – HIGH NEED</w:t>
      </w:r>
    </w:p>
    <w:p w14:paraId="332EB918" w14:textId="77777777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/>
          <w:bCs/>
          <w:color w:val="5E4E43"/>
          <w:sz w:val="23"/>
          <w:szCs w:val="23"/>
        </w:rPr>
      </w:pPr>
      <w:r w:rsidRPr="007046A0">
        <w:rPr>
          <w:rFonts w:ascii="Arial" w:hAnsi="Arial" w:cs="Arial"/>
          <w:b/>
          <w:bCs/>
          <w:color w:val="5E4E43"/>
          <w:sz w:val="23"/>
          <w:szCs w:val="23"/>
        </w:rPr>
        <w:t>NEW Pillows</w:t>
      </w:r>
    </w:p>
    <w:p w14:paraId="7B4F3ED0" w14:textId="77777777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/>
          <w:bCs/>
          <w:color w:val="5E4E43"/>
          <w:sz w:val="23"/>
          <w:szCs w:val="23"/>
        </w:rPr>
      </w:pPr>
      <w:r w:rsidRPr="007046A0">
        <w:rPr>
          <w:rFonts w:ascii="Arial" w:hAnsi="Arial" w:cs="Arial"/>
          <w:b/>
          <w:bCs/>
          <w:color w:val="5E4E43"/>
          <w:sz w:val="23"/>
          <w:szCs w:val="23"/>
        </w:rPr>
        <w:t>NEW Twin Sheet Sets</w:t>
      </w:r>
    </w:p>
    <w:p w14:paraId="5C39F780" w14:textId="5ADB7783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/>
          <w:bCs/>
          <w:color w:val="5E4E43"/>
          <w:sz w:val="23"/>
          <w:szCs w:val="23"/>
        </w:rPr>
      </w:pPr>
      <w:r w:rsidRPr="007046A0">
        <w:rPr>
          <w:rFonts w:ascii="Arial" w:hAnsi="Arial" w:cs="Arial"/>
          <w:b/>
          <w:bCs/>
          <w:color w:val="5E4E43"/>
          <w:sz w:val="23"/>
          <w:szCs w:val="23"/>
        </w:rPr>
        <w:t>NEW Twin Comforters</w:t>
      </w:r>
    </w:p>
    <w:p w14:paraId="3084CC9C" w14:textId="2DE056D7" w:rsidR="00691DE2" w:rsidRPr="007046A0" w:rsidRDefault="00691DE2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/>
          <w:bCs/>
          <w:color w:val="5E4E43"/>
          <w:sz w:val="24"/>
          <w:szCs w:val="24"/>
        </w:rPr>
      </w:pPr>
      <w:r w:rsidRPr="007046A0">
        <w:rPr>
          <w:rFonts w:ascii="Arial" w:hAnsi="Arial" w:cs="Arial"/>
          <w:b/>
          <w:bCs/>
          <w:color w:val="5E4E43"/>
          <w:sz w:val="23"/>
          <w:szCs w:val="23"/>
        </w:rPr>
        <w:t>NEW Twin Blankets</w:t>
      </w:r>
    </w:p>
    <w:p w14:paraId="6C69012D" w14:textId="135F1A0E" w:rsidR="00D25775" w:rsidRPr="007046A0" w:rsidRDefault="00D25775" w:rsidP="00E63DFC">
      <w:pPr>
        <w:spacing w:after="20"/>
        <w:rPr>
          <w:rFonts w:ascii="Arial" w:hAnsi="Arial" w:cs="Arial"/>
          <w:sz w:val="16"/>
          <w:szCs w:val="16"/>
        </w:rPr>
      </w:pPr>
    </w:p>
    <w:p w14:paraId="4277448E" w14:textId="6A231F6E" w:rsidR="00D25775" w:rsidRPr="007046A0" w:rsidRDefault="00D25775" w:rsidP="00661750">
      <w:pPr>
        <w:spacing w:after="20"/>
        <w:ind w:left="0"/>
        <w:rPr>
          <w:rFonts w:ascii="Arial" w:hAnsi="Arial" w:cs="Arial"/>
          <w:bCs/>
          <w:color w:val="5E4E43"/>
          <w:sz w:val="24"/>
          <w:szCs w:val="24"/>
        </w:rPr>
      </w:pPr>
      <w:r w:rsidRPr="007046A0">
        <w:rPr>
          <w:rFonts w:ascii="Arial" w:hAnsi="Arial" w:cs="Arial"/>
          <w:bCs/>
          <w:color w:val="5E4E43"/>
          <w:sz w:val="24"/>
          <w:szCs w:val="24"/>
        </w:rPr>
        <w:t>Kitchen</w:t>
      </w:r>
    </w:p>
    <w:p w14:paraId="2DB501A5" w14:textId="2C4F008B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Dishwasher Detergent Pods</w:t>
      </w:r>
    </w:p>
    <w:p w14:paraId="7E408372" w14:textId="123F7B7C" w:rsidR="009B236B" w:rsidRPr="007046A0" w:rsidRDefault="009B236B" w:rsidP="002975C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Scrub Sponges</w:t>
      </w:r>
    </w:p>
    <w:p w14:paraId="140CF43B" w14:textId="77777777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Dish Soap</w:t>
      </w:r>
    </w:p>
    <w:p w14:paraId="50023461" w14:textId="77777777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Ziploc Bags (All Sizes)</w:t>
      </w:r>
    </w:p>
    <w:p w14:paraId="275FF930" w14:textId="77777777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Dish Towels, Dish Cloths</w:t>
      </w:r>
    </w:p>
    <w:p w14:paraId="4834569E" w14:textId="5827AF28" w:rsidR="00D25775" w:rsidRPr="007046A0" w:rsidRDefault="00D25775" w:rsidP="00D25775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Large Garbage Bags</w:t>
      </w:r>
    </w:p>
    <w:p w14:paraId="4BB66BDF" w14:textId="6079B845" w:rsidR="00D25775" w:rsidRPr="007046A0" w:rsidRDefault="00D25775" w:rsidP="00691DE2">
      <w:pPr>
        <w:spacing w:after="20"/>
        <w:ind w:left="0"/>
        <w:rPr>
          <w:rFonts w:ascii="Arial" w:hAnsi="Arial" w:cs="Arial"/>
        </w:rPr>
      </w:pPr>
    </w:p>
    <w:p w14:paraId="389F0BD4" w14:textId="6815E00A" w:rsidR="0077449D" w:rsidRPr="007046A0" w:rsidRDefault="0077449D" w:rsidP="00691DE2">
      <w:pPr>
        <w:spacing w:after="20"/>
        <w:ind w:left="0"/>
        <w:rPr>
          <w:rFonts w:ascii="Arial" w:hAnsi="Arial" w:cs="Arial"/>
          <w:sz w:val="16"/>
          <w:szCs w:val="16"/>
        </w:rPr>
      </w:pPr>
    </w:p>
    <w:p w14:paraId="2A40BB7F" w14:textId="77777777" w:rsidR="0077449D" w:rsidRPr="007046A0" w:rsidRDefault="0077449D" w:rsidP="00691DE2">
      <w:pPr>
        <w:spacing w:after="20"/>
        <w:ind w:left="0"/>
        <w:rPr>
          <w:rFonts w:ascii="Arial" w:hAnsi="Arial" w:cs="Arial"/>
          <w:sz w:val="16"/>
          <w:szCs w:val="16"/>
        </w:rPr>
      </w:pPr>
    </w:p>
    <w:p w14:paraId="05B82F96" w14:textId="2D9856F0" w:rsidR="00D25775" w:rsidRPr="007046A0" w:rsidRDefault="00D25775" w:rsidP="000D3B5A">
      <w:pPr>
        <w:spacing w:before="60" w:after="20"/>
        <w:ind w:left="0"/>
        <w:rPr>
          <w:rFonts w:ascii="Arial" w:hAnsi="Arial" w:cs="Arial"/>
          <w:bCs/>
          <w:color w:val="5E4E43"/>
          <w:sz w:val="24"/>
          <w:szCs w:val="24"/>
        </w:rPr>
      </w:pPr>
      <w:r w:rsidRPr="007046A0">
        <w:rPr>
          <w:rFonts w:ascii="Arial" w:hAnsi="Arial" w:cs="Arial"/>
          <w:bCs/>
          <w:color w:val="5E4E43"/>
          <w:sz w:val="24"/>
          <w:szCs w:val="24"/>
        </w:rPr>
        <w:t>Gift Cards</w:t>
      </w:r>
      <w:r w:rsidR="00425680" w:rsidRPr="007046A0">
        <w:rPr>
          <w:rFonts w:ascii="Arial" w:hAnsi="Arial" w:cs="Arial"/>
          <w:bCs/>
          <w:color w:val="5E4E43"/>
          <w:sz w:val="24"/>
          <w:szCs w:val="24"/>
        </w:rPr>
        <w:t xml:space="preserve"> ($5, $10)</w:t>
      </w:r>
    </w:p>
    <w:p w14:paraId="76DBFFB3" w14:textId="77777777" w:rsidR="00D25775" w:rsidRPr="007046A0" w:rsidRDefault="00D25775" w:rsidP="009A2036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Walmart/Shopko/Target/CVS</w:t>
      </w:r>
    </w:p>
    <w:p w14:paraId="54052315" w14:textId="78C6CD41" w:rsidR="00D25775" w:rsidRPr="007046A0" w:rsidRDefault="00D25775" w:rsidP="009A2036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color w:val="5E4E43"/>
          <w:sz w:val="24"/>
          <w:szCs w:val="24"/>
        </w:rPr>
      </w:pPr>
      <w:r w:rsidRPr="007046A0">
        <w:rPr>
          <w:rFonts w:ascii="Arial" w:hAnsi="Arial" w:cs="Arial"/>
          <w:color w:val="5E4E43"/>
          <w:sz w:val="23"/>
          <w:szCs w:val="23"/>
        </w:rPr>
        <w:t>Gas Stations</w:t>
      </w:r>
      <w:r w:rsidR="00425680" w:rsidRPr="007046A0">
        <w:rPr>
          <w:rFonts w:ascii="Arial" w:hAnsi="Arial" w:cs="Arial"/>
          <w:color w:val="5E4E43"/>
          <w:sz w:val="23"/>
          <w:szCs w:val="23"/>
        </w:rPr>
        <w:t>, especially Kwik Trip</w:t>
      </w:r>
    </w:p>
    <w:p w14:paraId="4CCDE846" w14:textId="77777777" w:rsidR="009A2036" w:rsidRPr="007046A0" w:rsidRDefault="009A2036" w:rsidP="00425680">
      <w:pPr>
        <w:pStyle w:val="ListParagraph"/>
        <w:spacing w:before="120" w:after="60"/>
        <w:contextualSpacing w:val="0"/>
        <w:rPr>
          <w:rFonts w:ascii="Arial" w:hAnsi="Arial" w:cs="Arial"/>
          <w:color w:val="5E4E43"/>
          <w:sz w:val="24"/>
          <w:szCs w:val="24"/>
        </w:rPr>
      </w:pPr>
    </w:p>
    <w:p w14:paraId="7EA497DB" w14:textId="484C1313" w:rsidR="00D25775" w:rsidRPr="007046A0" w:rsidRDefault="00D25775" w:rsidP="00661750">
      <w:pPr>
        <w:spacing w:before="40" w:after="40"/>
        <w:ind w:left="0" w:right="-360"/>
        <w:rPr>
          <w:rFonts w:ascii="Arial" w:hAnsi="Arial" w:cs="Arial"/>
          <w:bCs/>
          <w:color w:val="5E4E43"/>
          <w:sz w:val="24"/>
          <w:szCs w:val="24"/>
        </w:rPr>
      </w:pPr>
      <w:r w:rsidRPr="007046A0">
        <w:rPr>
          <w:rFonts w:ascii="Arial" w:hAnsi="Arial" w:cs="Arial"/>
          <w:bCs/>
          <w:color w:val="5E4E43"/>
          <w:sz w:val="24"/>
          <w:szCs w:val="24"/>
        </w:rPr>
        <w:t>Office</w:t>
      </w:r>
      <w:r w:rsidR="009A2036" w:rsidRPr="007046A0">
        <w:rPr>
          <w:rFonts w:ascii="Arial" w:hAnsi="Arial" w:cs="Arial"/>
          <w:bCs/>
          <w:color w:val="5E4E43"/>
          <w:sz w:val="24"/>
          <w:szCs w:val="24"/>
        </w:rPr>
        <w:t xml:space="preserve"> Supplies</w:t>
      </w:r>
    </w:p>
    <w:p w14:paraId="0B62B861" w14:textId="77777777" w:rsidR="00D25775" w:rsidRPr="007046A0" w:rsidRDefault="00D25775" w:rsidP="009A2036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Cs/>
          <w:color w:val="5E4E43"/>
          <w:sz w:val="23"/>
          <w:szCs w:val="23"/>
        </w:rPr>
      </w:pPr>
      <w:r w:rsidRPr="007046A0">
        <w:rPr>
          <w:rFonts w:ascii="Arial" w:hAnsi="Arial" w:cs="Arial"/>
          <w:bCs/>
          <w:color w:val="5E4E43"/>
          <w:sz w:val="23"/>
          <w:szCs w:val="23"/>
        </w:rPr>
        <w:t>Copy Paper (White/8.5x11)</w:t>
      </w:r>
    </w:p>
    <w:p w14:paraId="18FF05C7" w14:textId="3F10D586" w:rsidR="00D25775" w:rsidRPr="007046A0" w:rsidRDefault="00D25775" w:rsidP="009A2036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Cs/>
          <w:color w:val="5E4E43"/>
          <w:sz w:val="23"/>
          <w:szCs w:val="23"/>
        </w:rPr>
      </w:pPr>
      <w:r w:rsidRPr="007046A0">
        <w:rPr>
          <w:rFonts w:ascii="Arial" w:hAnsi="Arial" w:cs="Arial"/>
          <w:bCs/>
          <w:color w:val="5E4E43"/>
          <w:sz w:val="23"/>
          <w:szCs w:val="23"/>
        </w:rPr>
        <w:t>Manila File Folders</w:t>
      </w:r>
    </w:p>
    <w:p w14:paraId="6F9B3DBF" w14:textId="65AC54E9" w:rsidR="00412BAB" w:rsidRPr="007046A0" w:rsidRDefault="00691DE2" w:rsidP="00412BAB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Cs/>
          <w:color w:val="5E4E43"/>
          <w:sz w:val="23"/>
          <w:szCs w:val="23"/>
        </w:rPr>
      </w:pPr>
      <w:r w:rsidRPr="007046A0">
        <w:rPr>
          <w:rFonts w:ascii="Arial" w:hAnsi="Arial" w:cs="Arial"/>
          <w:bCs/>
          <w:color w:val="5E4E43"/>
          <w:sz w:val="23"/>
          <w:szCs w:val="23"/>
        </w:rPr>
        <w:t>Address labels</w:t>
      </w:r>
      <w:r w:rsidR="0097569C" w:rsidRPr="007046A0">
        <w:rPr>
          <w:rFonts w:ascii="Arial" w:hAnsi="Arial" w:cs="Arial"/>
          <w:bCs/>
          <w:color w:val="5E4E43"/>
          <w:sz w:val="23"/>
          <w:szCs w:val="23"/>
        </w:rPr>
        <w:t xml:space="preserve"> </w:t>
      </w:r>
    </w:p>
    <w:p w14:paraId="66872208" w14:textId="3B185E53" w:rsidR="00412BAB" w:rsidRPr="007046A0" w:rsidRDefault="00412BAB" w:rsidP="00412BAB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Dry Erase Markers / Erasers</w:t>
      </w:r>
    </w:p>
    <w:p w14:paraId="30E76FFE" w14:textId="1504388D" w:rsidR="00412BAB" w:rsidRPr="007046A0" w:rsidRDefault="00412BAB" w:rsidP="00412BAB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Sharpies</w:t>
      </w:r>
      <w:r w:rsidR="009B236B" w:rsidRPr="007046A0">
        <w:rPr>
          <w:rFonts w:ascii="Arial" w:hAnsi="Arial" w:cs="Arial"/>
          <w:color w:val="5E4E43"/>
          <w:sz w:val="23"/>
          <w:szCs w:val="23"/>
        </w:rPr>
        <w:t>/Permanent Markers</w:t>
      </w:r>
    </w:p>
    <w:p w14:paraId="38F2E2A0" w14:textId="392B8625" w:rsidR="00412BAB" w:rsidRPr="007046A0" w:rsidRDefault="00412BAB" w:rsidP="00412BAB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Masking Tape</w:t>
      </w:r>
    </w:p>
    <w:p w14:paraId="55C605B8" w14:textId="1A83B11D" w:rsidR="00412BAB" w:rsidRPr="007046A0" w:rsidRDefault="00412BAB" w:rsidP="00412BAB">
      <w:pPr>
        <w:pStyle w:val="ListParagraph"/>
        <w:numPr>
          <w:ilvl w:val="0"/>
          <w:numId w:val="7"/>
        </w:numPr>
        <w:spacing w:before="120" w:after="60"/>
        <w:contextualSpacing w:val="0"/>
        <w:rPr>
          <w:rFonts w:ascii="Arial" w:hAnsi="Arial" w:cs="Arial"/>
          <w:b/>
          <w:color w:val="5E4E43"/>
          <w:sz w:val="23"/>
          <w:szCs w:val="23"/>
        </w:rPr>
      </w:pPr>
      <w:r w:rsidRPr="007046A0">
        <w:rPr>
          <w:rFonts w:ascii="Arial" w:hAnsi="Arial" w:cs="Arial"/>
          <w:color w:val="5E4E43"/>
          <w:sz w:val="23"/>
          <w:szCs w:val="23"/>
        </w:rPr>
        <w:t>Packing Tape</w:t>
      </w:r>
    </w:p>
    <w:sectPr w:rsidR="00412BAB" w:rsidRPr="007046A0" w:rsidSect="009A20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72" w:right="907" w:bottom="1440" w:left="90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1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7C27F" w14:textId="77777777" w:rsidR="00702D10" w:rsidRDefault="00702D10" w:rsidP="0068558F">
      <w:r>
        <w:separator/>
      </w:r>
    </w:p>
  </w:endnote>
  <w:endnote w:type="continuationSeparator" w:id="0">
    <w:p w14:paraId="1433396F" w14:textId="77777777" w:rsidR="00702D10" w:rsidRDefault="00702D10" w:rsidP="0068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3DE66" w14:textId="77777777" w:rsidR="007022F9" w:rsidRDefault="007022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9F417" w14:textId="4232B43E" w:rsidR="00833952" w:rsidRPr="000D3B5A" w:rsidRDefault="000D3B5A" w:rsidP="000D3B5A">
    <w:pPr>
      <w:pStyle w:val="Footer"/>
      <w:spacing w:before="40"/>
      <w:rPr>
        <w:i/>
        <w:iCs/>
        <w:color w:val="5E4E43"/>
      </w:rPr>
    </w:pPr>
    <w:r w:rsidRPr="000D3B5A">
      <w:rPr>
        <w:i/>
        <w:iCs/>
        <w:color w:val="5E4E43"/>
      </w:rPr>
      <w:t>Please drop</w:t>
    </w:r>
    <w:r w:rsidR="00833952" w:rsidRPr="000D3B5A">
      <w:rPr>
        <w:i/>
        <w:iCs/>
        <w:color w:val="5E4E43"/>
      </w:rPr>
      <w:t xml:space="preserve"> off </w:t>
    </w:r>
    <w:r w:rsidRPr="000D3B5A">
      <w:rPr>
        <w:i/>
        <w:iCs/>
        <w:color w:val="5E4E43"/>
      </w:rPr>
      <w:t xml:space="preserve">donation </w:t>
    </w:r>
    <w:r w:rsidR="00833952" w:rsidRPr="000D3B5A">
      <w:rPr>
        <w:i/>
        <w:iCs/>
        <w:color w:val="5E4E43"/>
      </w:rPr>
      <w:t xml:space="preserve">at our main office: 819 S. West Avenue, Appleton, WI, 54915. </w:t>
    </w:r>
  </w:p>
  <w:p w14:paraId="3B96DD64" w14:textId="77777777" w:rsidR="00833952" w:rsidRPr="000D3B5A" w:rsidRDefault="00833952" w:rsidP="000D3B5A">
    <w:pPr>
      <w:pStyle w:val="Footer"/>
      <w:spacing w:before="40"/>
      <w:rPr>
        <w:i/>
        <w:iCs/>
        <w:color w:val="5E4E43"/>
      </w:rPr>
    </w:pPr>
    <w:r w:rsidRPr="000D3B5A">
      <w:rPr>
        <w:i/>
        <w:iCs/>
        <w:color w:val="5E4E43"/>
      </w:rPr>
      <w:t>Drop Off Hours: Monday-Friday, 8:30am - 4:30pm</w:t>
    </w:r>
    <w:r w:rsidRPr="000D3B5A">
      <w:rPr>
        <w:i/>
        <w:iCs/>
        <w:color w:val="5E4E43"/>
      </w:rPr>
      <w:tab/>
    </w:r>
    <w:r w:rsidRPr="000D3B5A">
      <w:rPr>
        <w:i/>
        <w:iCs/>
        <w:color w:val="5E4E43"/>
      </w:rPr>
      <w:tab/>
    </w:r>
  </w:p>
  <w:p w14:paraId="54C5CF26" w14:textId="656700CE" w:rsidR="00833952" w:rsidRPr="00661750" w:rsidRDefault="00833952" w:rsidP="000D3B5A">
    <w:pPr>
      <w:pStyle w:val="Footer"/>
      <w:spacing w:before="40"/>
      <w:rPr>
        <w:i/>
        <w:iCs/>
        <w:color w:val="5E4E43"/>
        <w:sz w:val="20"/>
        <w:szCs w:val="20"/>
      </w:rPr>
    </w:pPr>
    <w:r w:rsidRPr="000D3B5A">
      <w:rPr>
        <w:i/>
        <w:iCs/>
        <w:color w:val="5E4E43"/>
      </w:rPr>
      <w:t>Call 920-734-3609 (select Option 1) to make other arrangements</w:t>
    </w:r>
    <w:r w:rsidRPr="00661750">
      <w:rPr>
        <w:i/>
        <w:iCs/>
        <w:color w:val="5E4E43"/>
        <w:sz w:val="20"/>
        <w:szCs w:val="20"/>
      </w:rPr>
      <w:t>.</w:t>
    </w:r>
  </w:p>
  <w:p w14:paraId="43A8D8DE" w14:textId="77777777" w:rsidR="00833952" w:rsidRPr="00661750" w:rsidRDefault="00833952" w:rsidP="00833952">
    <w:pPr>
      <w:pStyle w:val="Footer"/>
      <w:rPr>
        <w:color w:val="5E4E43"/>
        <w:sz w:val="12"/>
        <w:szCs w:val="12"/>
      </w:rPr>
    </w:pPr>
  </w:p>
  <w:p w14:paraId="779FE0D2" w14:textId="2C006627" w:rsidR="0062398F" w:rsidRPr="00833952" w:rsidRDefault="00833952" w:rsidP="00833952">
    <w:pPr>
      <w:pStyle w:val="Footer"/>
      <w:rPr>
        <w:sz w:val="20"/>
        <w:szCs w:val="20"/>
      </w:rPr>
    </w:pPr>
    <w:r w:rsidRPr="00661750">
      <w:rPr>
        <w:color w:val="5E4E43"/>
        <w:sz w:val="20"/>
        <w:szCs w:val="20"/>
      </w:rPr>
      <w:t>COTS, Inc. is a 501(c)(3) non-profit organization making all gifts tax-deductible in accordance with IRS regulations.</w:t>
    </w:r>
    <w:r w:rsidRPr="00833952">
      <w:rPr>
        <w:sz w:val="20"/>
        <w:szCs w:val="20"/>
      </w:rPr>
      <w:t xml:space="preserve"> </w:t>
    </w:r>
  </w:p>
  <w:p w14:paraId="4B80DA4A" w14:textId="77777777" w:rsidR="00A32F65" w:rsidRPr="00833952" w:rsidRDefault="00A32F65" w:rsidP="00A32F65">
    <w:pPr>
      <w:pStyle w:val="Footer"/>
      <w:rPr>
        <w:rFonts w:ascii="Arial" w:hAnsi="Arial" w:cs="Arial"/>
        <w:sz w:val="12"/>
        <w:szCs w:val="12"/>
      </w:rPr>
    </w:pPr>
  </w:p>
  <w:p w14:paraId="10725B0E" w14:textId="77777777" w:rsidR="00A32F65" w:rsidRPr="009A2036" w:rsidRDefault="00A32F65" w:rsidP="000D3B5A">
    <w:pPr>
      <w:pStyle w:val="Footer"/>
      <w:spacing w:before="240"/>
      <w:jc w:val="center"/>
      <w:rPr>
        <w:rFonts w:ascii="Arial" w:hAnsi="Arial" w:cs="Arial"/>
        <w:b/>
        <w:color w:val="2B783B"/>
        <w:sz w:val="24"/>
        <w:szCs w:val="24"/>
      </w:rPr>
    </w:pPr>
    <w:r w:rsidRPr="009A2036">
      <w:rPr>
        <w:rFonts w:ascii="Arial" w:hAnsi="Arial" w:cs="Arial"/>
        <w:b/>
        <w:color w:val="2B783B"/>
        <w:sz w:val="24"/>
        <w:szCs w:val="24"/>
      </w:rPr>
      <w:t>THANK YOU FOR SUPPORTING OUR MISSION!</w:t>
    </w:r>
  </w:p>
  <w:p w14:paraId="0E1BD4D2" w14:textId="77777777" w:rsidR="00D10FA2" w:rsidRPr="009A2036" w:rsidRDefault="00D10FA2">
    <w:pPr>
      <w:pStyle w:val="Foo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12996" w14:textId="77777777" w:rsidR="007022F9" w:rsidRDefault="007022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6D000" w14:textId="77777777" w:rsidR="00702D10" w:rsidRDefault="00702D10" w:rsidP="0068558F">
      <w:r>
        <w:separator/>
      </w:r>
    </w:p>
  </w:footnote>
  <w:footnote w:type="continuationSeparator" w:id="0">
    <w:p w14:paraId="381A48D0" w14:textId="77777777" w:rsidR="00702D10" w:rsidRDefault="00702D10" w:rsidP="0068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C935C" w14:textId="77777777" w:rsidR="007022F9" w:rsidRDefault="007022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D54E5" w14:textId="6C357CCD" w:rsidR="0068558F" w:rsidRPr="00D10FA2" w:rsidRDefault="0068558F" w:rsidP="00BA7616">
    <w:pPr>
      <w:pStyle w:val="Header"/>
      <w:jc w:val="center"/>
      <w:rPr>
        <w:rFonts w:ascii="Times New Roman" w:hAnsi="Times New Roman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32BDD03" wp14:editId="3CF396DB">
          <wp:simplePos x="0" y="0"/>
          <wp:positionH relativeFrom="column">
            <wp:posOffset>-73660</wp:posOffset>
          </wp:positionH>
          <wp:positionV relativeFrom="paragraph">
            <wp:posOffset>-53340</wp:posOffset>
          </wp:positionV>
          <wp:extent cx="1814830" cy="662940"/>
          <wp:effectExtent l="0" t="0" r="0" b="3810"/>
          <wp:wrapTight wrapText="bothSides">
            <wp:wrapPolygon edited="0">
              <wp:start x="0" y="0"/>
              <wp:lineTo x="0" y="21103"/>
              <wp:lineTo x="21313" y="21103"/>
              <wp:lineTo x="21313" y="0"/>
              <wp:lineTo x="0" y="0"/>
            </wp:wrapPolygon>
          </wp:wrapTight>
          <wp:docPr id="16" name="Picture 16" descr="C:\Users\Owner\Dropbox\All Staff Documents\FORMS-time, expense, fax\COT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ropbox\All Staff Documents\FORMS-time, expense, fax\COT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83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BF3390" w14:textId="13BC3B78" w:rsidR="001C3835" w:rsidRPr="000D3B5A" w:rsidRDefault="00E31F09" w:rsidP="00C06DC9">
    <w:pPr>
      <w:ind w:left="0"/>
      <w:jc w:val="center"/>
      <w:rPr>
        <w:rFonts w:ascii="Gotham Book" w:hAnsi="Gotham Book" w:cs="Arial"/>
        <w:b/>
        <w:smallCaps/>
        <w:color w:val="C4540C"/>
        <w:sz w:val="40"/>
        <w:szCs w:val="40"/>
      </w:rPr>
    </w:pPr>
    <w:r w:rsidRPr="000D3B5A">
      <w:rPr>
        <w:rFonts w:ascii="Gotham Book" w:hAnsi="Gotham Book" w:cs="Arial"/>
        <w:b/>
        <w:smallCaps/>
        <w:color w:val="C4540C"/>
        <w:sz w:val="40"/>
        <w:szCs w:val="40"/>
      </w:rPr>
      <w:t>2019</w:t>
    </w:r>
    <w:r w:rsidR="000E0224" w:rsidRPr="000D3B5A">
      <w:rPr>
        <w:rFonts w:ascii="Gotham Book" w:hAnsi="Gotham Book" w:cs="Arial"/>
        <w:b/>
        <w:smallCaps/>
        <w:color w:val="C4540C"/>
        <w:sz w:val="40"/>
        <w:szCs w:val="40"/>
      </w:rPr>
      <w:t xml:space="preserve"> </w:t>
    </w:r>
    <w:r w:rsidR="002975C5" w:rsidRPr="000D3B5A">
      <w:rPr>
        <w:rFonts w:ascii="Gotham Book" w:hAnsi="Gotham Book" w:cs="Arial"/>
        <w:b/>
        <w:iCs/>
        <w:smallCaps/>
        <w:color w:val="C4540C"/>
        <w:sz w:val="40"/>
        <w:szCs w:val="40"/>
      </w:rPr>
      <w:t>Summer</w:t>
    </w:r>
    <w:bookmarkStart w:id="0" w:name="_GoBack"/>
    <w:bookmarkEnd w:id="0"/>
    <w:r w:rsidR="000E0224" w:rsidRPr="000D3B5A">
      <w:rPr>
        <w:rFonts w:ascii="Gotham Book" w:hAnsi="Gotham Book" w:cs="Arial"/>
        <w:b/>
        <w:smallCaps/>
        <w:color w:val="C4540C"/>
        <w:sz w:val="40"/>
        <w:szCs w:val="40"/>
      </w:rPr>
      <w:t xml:space="preserve"> Wish List</w:t>
    </w:r>
    <w:r w:rsidR="009A2036" w:rsidRPr="000D3B5A">
      <w:rPr>
        <w:rFonts w:ascii="Gotham Book" w:hAnsi="Gotham Book" w:cs="Arial"/>
        <w:b/>
        <w:smallCaps/>
        <w:color w:val="C4540C"/>
        <w:sz w:val="40"/>
        <w:szCs w:val="40"/>
      </w:rPr>
      <w:t xml:space="preserve"> </w:t>
    </w:r>
  </w:p>
  <w:p w14:paraId="09708010" w14:textId="77777777" w:rsidR="008F20A3" w:rsidRDefault="008F20A3" w:rsidP="00C06DC9">
    <w:pPr>
      <w:ind w:left="0"/>
      <w:jc w:val="center"/>
      <w:rPr>
        <w:rFonts w:asciiTheme="minorHAnsi" w:hAnsiTheme="minorHAnsi" w:cstheme="minorHAnsi"/>
        <w:smallCaps/>
        <w:sz w:val="18"/>
        <w:szCs w:val="18"/>
      </w:rPr>
    </w:pPr>
  </w:p>
  <w:p w14:paraId="4E626683" w14:textId="348194B3" w:rsidR="00C06DC9" w:rsidRPr="000D3B5A" w:rsidRDefault="008F20A3" w:rsidP="00C06DC9">
    <w:pPr>
      <w:ind w:left="0"/>
      <w:jc w:val="center"/>
      <w:rPr>
        <w:rFonts w:asciiTheme="minorHAnsi" w:hAnsiTheme="minorHAnsi" w:cstheme="minorHAnsi"/>
        <w:b/>
        <w:bCs/>
        <w:smallCaps/>
        <w:color w:val="C4540C"/>
        <w:sz w:val="20"/>
        <w:szCs w:val="18"/>
      </w:rPr>
    </w:pPr>
    <w:r w:rsidRPr="000D3B5A">
      <w:rPr>
        <w:rFonts w:asciiTheme="minorHAnsi" w:hAnsiTheme="minorHAnsi" w:cstheme="minorHAnsi"/>
        <w:b/>
        <w:bCs/>
        <w:smallCaps/>
        <w:color w:val="C4540C"/>
        <w:sz w:val="20"/>
        <w:szCs w:val="18"/>
      </w:rPr>
      <w:t>Your gift allows us to dedicate our limited financial resources to programs for our residents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BE1C3" w14:textId="77777777" w:rsidR="007022F9" w:rsidRDefault="007022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149pt;height:149pt" o:bullet="t">
        <v:imagedata r:id="rId1" o:title="MC900439989[1]"/>
      </v:shape>
    </w:pict>
  </w:numPicBullet>
  <w:numPicBullet w:numPicBulletId="1">
    <w:pict>
      <v:shape id="_x0000_i1207" type="#_x0000_t75" style="width:41pt;height:36pt" o:bullet="t">
        <v:imagedata r:id="rId2" o:title="stock-vector-vector-icon-christmas-ball-with-silhouette-of-christmas-tree-on-white-background-506785879[1]"/>
      </v:shape>
    </w:pict>
  </w:numPicBullet>
  <w:numPicBullet w:numPicBulletId="2">
    <w:pict>
      <v:shape id="_x0000_i1208" type="#_x0000_t75" style="width:458pt;height:647.5pt" o:bullet="t">
        <v:imagedata r:id="rId3" o:title="Tree Icon"/>
      </v:shape>
    </w:pict>
  </w:numPicBullet>
  <w:numPicBullet w:numPicBulletId="3">
    <w:pict>
      <v:shape id="_x0000_i1209" type="#_x0000_t75" style="width:18pt;height:26pt" o:bullet="t">
        <v:imagedata r:id="rId4" o:title="Tree Icon"/>
      </v:shape>
    </w:pict>
  </w:numPicBullet>
  <w:numPicBullet w:numPicBulletId="4">
    <w:pict>
      <v:shape id="_x0000_i1210" type="#_x0000_t75" style="width:12.5pt;height:17pt" o:bullet="t">
        <v:imagedata r:id="rId5" o:title="Fall Leaf Icon"/>
      </v:shape>
    </w:pict>
  </w:numPicBullet>
  <w:numPicBullet w:numPicBulletId="5">
    <w:pict>
      <v:shape id="_x0000_i1211" type="#_x0000_t75" alt="Related image" style="width:167.5pt;height:170pt;visibility:visible;mso-wrap-style:square" o:bullet="t">
        <v:imagedata r:id="rId6" o:title="Related image"/>
      </v:shape>
    </w:pict>
  </w:numPicBullet>
  <w:abstractNum w:abstractNumId="0" w15:restartNumberingAfterBreak="0">
    <w:nsid w:val="0B51664F"/>
    <w:multiLevelType w:val="hybridMultilevel"/>
    <w:tmpl w:val="7F1E4464"/>
    <w:lvl w:ilvl="0" w:tplc="E2045F3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67357"/>
    <w:multiLevelType w:val="hybridMultilevel"/>
    <w:tmpl w:val="C0F06AD4"/>
    <w:lvl w:ilvl="0" w:tplc="74D237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CA318A"/>
    <w:multiLevelType w:val="hybridMultilevel"/>
    <w:tmpl w:val="67B87760"/>
    <w:lvl w:ilvl="0" w:tplc="5D281C2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67C20"/>
    <w:multiLevelType w:val="hybridMultilevel"/>
    <w:tmpl w:val="A7C23912"/>
    <w:lvl w:ilvl="0" w:tplc="51A2196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596DDA"/>
    <w:multiLevelType w:val="hybridMultilevel"/>
    <w:tmpl w:val="371EC7C8"/>
    <w:lvl w:ilvl="0" w:tplc="74D237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61668"/>
    <w:multiLevelType w:val="hybridMultilevel"/>
    <w:tmpl w:val="7B3C0D26"/>
    <w:lvl w:ilvl="0" w:tplc="74D237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1A2953"/>
    <w:multiLevelType w:val="hybridMultilevel"/>
    <w:tmpl w:val="08727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B138F2"/>
    <w:multiLevelType w:val="hybridMultilevel"/>
    <w:tmpl w:val="D0363866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AwMLUwNDA1NjQxNTJT0lEKTi0uzszPAykwrQUAqGW2rywAAAA="/>
  </w:docVars>
  <w:rsids>
    <w:rsidRoot w:val="00014F7E"/>
    <w:rsid w:val="00014F7E"/>
    <w:rsid w:val="00043DA1"/>
    <w:rsid w:val="00046B49"/>
    <w:rsid w:val="00062AF0"/>
    <w:rsid w:val="00066936"/>
    <w:rsid w:val="00074E5B"/>
    <w:rsid w:val="000A3C5B"/>
    <w:rsid w:val="000A3D24"/>
    <w:rsid w:val="000D2ED2"/>
    <w:rsid w:val="000D3B5A"/>
    <w:rsid w:val="000D4DE5"/>
    <w:rsid w:val="000E0224"/>
    <w:rsid w:val="000E27C4"/>
    <w:rsid w:val="00114936"/>
    <w:rsid w:val="00122522"/>
    <w:rsid w:val="00157551"/>
    <w:rsid w:val="00175181"/>
    <w:rsid w:val="001A06A0"/>
    <w:rsid w:val="001B5905"/>
    <w:rsid w:val="001C3835"/>
    <w:rsid w:val="001C67A8"/>
    <w:rsid w:val="001D2FFC"/>
    <w:rsid w:val="001D5FC7"/>
    <w:rsid w:val="001D665E"/>
    <w:rsid w:val="001E7996"/>
    <w:rsid w:val="00232424"/>
    <w:rsid w:val="00234CFF"/>
    <w:rsid w:val="0026472A"/>
    <w:rsid w:val="00272453"/>
    <w:rsid w:val="002975C5"/>
    <w:rsid w:val="002A2265"/>
    <w:rsid w:val="002B27C6"/>
    <w:rsid w:val="002B3650"/>
    <w:rsid w:val="002C14C5"/>
    <w:rsid w:val="00315FF0"/>
    <w:rsid w:val="00334AE8"/>
    <w:rsid w:val="003542D4"/>
    <w:rsid w:val="003546BE"/>
    <w:rsid w:val="00393E3B"/>
    <w:rsid w:val="004079FB"/>
    <w:rsid w:val="00412BAB"/>
    <w:rsid w:val="0041638D"/>
    <w:rsid w:val="00425680"/>
    <w:rsid w:val="004275A5"/>
    <w:rsid w:val="004344F4"/>
    <w:rsid w:val="00457A6F"/>
    <w:rsid w:val="00472C30"/>
    <w:rsid w:val="004734A3"/>
    <w:rsid w:val="004B4C70"/>
    <w:rsid w:val="004C6B61"/>
    <w:rsid w:val="004E5DA3"/>
    <w:rsid w:val="004E779F"/>
    <w:rsid w:val="0050043F"/>
    <w:rsid w:val="005009B6"/>
    <w:rsid w:val="00515814"/>
    <w:rsid w:val="00525B64"/>
    <w:rsid w:val="005357F3"/>
    <w:rsid w:val="00542979"/>
    <w:rsid w:val="005627DD"/>
    <w:rsid w:val="00573C38"/>
    <w:rsid w:val="00597097"/>
    <w:rsid w:val="005B2F41"/>
    <w:rsid w:val="005C4A84"/>
    <w:rsid w:val="005F3111"/>
    <w:rsid w:val="005F7528"/>
    <w:rsid w:val="00620B3B"/>
    <w:rsid w:val="0062398F"/>
    <w:rsid w:val="00627CCC"/>
    <w:rsid w:val="00633FA4"/>
    <w:rsid w:val="00640FE3"/>
    <w:rsid w:val="006463AE"/>
    <w:rsid w:val="00646D5D"/>
    <w:rsid w:val="00661750"/>
    <w:rsid w:val="006629DE"/>
    <w:rsid w:val="0066711D"/>
    <w:rsid w:val="0068558F"/>
    <w:rsid w:val="00691DE2"/>
    <w:rsid w:val="00697C05"/>
    <w:rsid w:val="006A4D0D"/>
    <w:rsid w:val="006B0E2B"/>
    <w:rsid w:val="006B2EE9"/>
    <w:rsid w:val="006F6082"/>
    <w:rsid w:val="0070084C"/>
    <w:rsid w:val="007022F9"/>
    <w:rsid w:val="00702D10"/>
    <w:rsid w:val="00703749"/>
    <w:rsid w:val="007046A0"/>
    <w:rsid w:val="00705DA1"/>
    <w:rsid w:val="00726D52"/>
    <w:rsid w:val="007343A3"/>
    <w:rsid w:val="00744F6C"/>
    <w:rsid w:val="0077449D"/>
    <w:rsid w:val="00776063"/>
    <w:rsid w:val="00790F9F"/>
    <w:rsid w:val="007B28F1"/>
    <w:rsid w:val="007D16B9"/>
    <w:rsid w:val="007D1BCA"/>
    <w:rsid w:val="007D2353"/>
    <w:rsid w:val="007F2860"/>
    <w:rsid w:val="00803E98"/>
    <w:rsid w:val="008140D8"/>
    <w:rsid w:val="00833952"/>
    <w:rsid w:val="00860C39"/>
    <w:rsid w:val="00861B8D"/>
    <w:rsid w:val="00862FDD"/>
    <w:rsid w:val="008666DE"/>
    <w:rsid w:val="00876B4E"/>
    <w:rsid w:val="008821C8"/>
    <w:rsid w:val="00885339"/>
    <w:rsid w:val="0088747D"/>
    <w:rsid w:val="0088777F"/>
    <w:rsid w:val="00890675"/>
    <w:rsid w:val="008C321A"/>
    <w:rsid w:val="008D4F52"/>
    <w:rsid w:val="008D6D37"/>
    <w:rsid w:val="008E70E2"/>
    <w:rsid w:val="008E7897"/>
    <w:rsid w:val="008F20A3"/>
    <w:rsid w:val="009057CD"/>
    <w:rsid w:val="009667C9"/>
    <w:rsid w:val="0097569C"/>
    <w:rsid w:val="009813B2"/>
    <w:rsid w:val="009976DE"/>
    <w:rsid w:val="009A2036"/>
    <w:rsid w:val="009B236B"/>
    <w:rsid w:val="009C63E1"/>
    <w:rsid w:val="009F1AF8"/>
    <w:rsid w:val="00A002B4"/>
    <w:rsid w:val="00A1003C"/>
    <w:rsid w:val="00A32F65"/>
    <w:rsid w:val="00A531A1"/>
    <w:rsid w:val="00A54BEE"/>
    <w:rsid w:val="00A55951"/>
    <w:rsid w:val="00A67F88"/>
    <w:rsid w:val="00A76D36"/>
    <w:rsid w:val="00A808BE"/>
    <w:rsid w:val="00A96FD7"/>
    <w:rsid w:val="00AA3030"/>
    <w:rsid w:val="00AB04B1"/>
    <w:rsid w:val="00AB7655"/>
    <w:rsid w:val="00AD4178"/>
    <w:rsid w:val="00B15942"/>
    <w:rsid w:val="00B20714"/>
    <w:rsid w:val="00B35949"/>
    <w:rsid w:val="00B42CB3"/>
    <w:rsid w:val="00B654A2"/>
    <w:rsid w:val="00B746EB"/>
    <w:rsid w:val="00B830EB"/>
    <w:rsid w:val="00B95AD6"/>
    <w:rsid w:val="00BA7616"/>
    <w:rsid w:val="00BC3EEE"/>
    <w:rsid w:val="00BC6434"/>
    <w:rsid w:val="00BD77BF"/>
    <w:rsid w:val="00BE3953"/>
    <w:rsid w:val="00C02C42"/>
    <w:rsid w:val="00C06DC9"/>
    <w:rsid w:val="00C114E3"/>
    <w:rsid w:val="00C33999"/>
    <w:rsid w:val="00C33DE0"/>
    <w:rsid w:val="00C460B1"/>
    <w:rsid w:val="00C46107"/>
    <w:rsid w:val="00C50246"/>
    <w:rsid w:val="00C74EE0"/>
    <w:rsid w:val="00C76B54"/>
    <w:rsid w:val="00CA307A"/>
    <w:rsid w:val="00CA5C9B"/>
    <w:rsid w:val="00CB0F1C"/>
    <w:rsid w:val="00CB7E79"/>
    <w:rsid w:val="00CC2307"/>
    <w:rsid w:val="00CC54DC"/>
    <w:rsid w:val="00CC5EC1"/>
    <w:rsid w:val="00CE2E8A"/>
    <w:rsid w:val="00CF224B"/>
    <w:rsid w:val="00D031EB"/>
    <w:rsid w:val="00D10FA2"/>
    <w:rsid w:val="00D25775"/>
    <w:rsid w:val="00D52B5B"/>
    <w:rsid w:val="00D54438"/>
    <w:rsid w:val="00D65812"/>
    <w:rsid w:val="00D67AE6"/>
    <w:rsid w:val="00DC4B1C"/>
    <w:rsid w:val="00DD4308"/>
    <w:rsid w:val="00E207D2"/>
    <w:rsid w:val="00E26256"/>
    <w:rsid w:val="00E31F09"/>
    <w:rsid w:val="00E3726B"/>
    <w:rsid w:val="00E47985"/>
    <w:rsid w:val="00E606C3"/>
    <w:rsid w:val="00E62B9C"/>
    <w:rsid w:val="00E63DFC"/>
    <w:rsid w:val="00E7671B"/>
    <w:rsid w:val="00E90459"/>
    <w:rsid w:val="00E945E5"/>
    <w:rsid w:val="00EA27D7"/>
    <w:rsid w:val="00EC1512"/>
    <w:rsid w:val="00EC4968"/>
    <w:rsid w:val="00ED70CA"/>
    <w:rsid w:val="00EF46C2"/>
    <w:rsid w:val="00F17925"/>
    <w:rsid w:val="00F23259"/>
    <w:rsid w:val="00F45093"/>
    <w:rsid w:val="00F526E5"/>
    <w:rsid w:val="00F62B7C"/>
    <w:rsid w:val="00F86B87"/>
    <w:rsid w:val="00F940F5"/>
    <w:rsid w:val="00FB07E1"/>
    <w:rsid w:val="00FB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58C0FE"/>
  <w15:docId w15:val="{CB364332-25D6-47DE-AAB0-531E82F5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453"/>
    <w:pPr>
      <w:ind w:left="101" w:right="101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493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C67A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C67A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55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58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855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558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thryn%20Philibeck\My%20Documents\COTS\Fundraising\Grants\US%20Oil-Schmidt%20Family%20Foundation\Thrivent%20Proposal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ED3CE-B2BB-424E-961B-12FB2C63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Thrivent Proposal Sheet</Template>
  <TotalTime>8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Patt Bray</cp:lastModifiedBy>
  <cp:revision>3</cp:revision>
  <cp:lastPrinted>2019-02-21T22:20:00Z</cp:lastPrinted>
  <dcterms:created xsi:type="dcterms:W3CDTF">2019-07-26T15:30:00Z</dcterms:created>
  <dcterms:modified xsi:type="dcterms:W3CDTF">2019-07-26T15:37:00Z</dcterms:modified>
</cp:coreProperties>
</file>